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3616BE">
      <w:pPr>
        <w:tabs>
          <w:tab w:val="center" w:pos="4677"/>
          <w:tab w:val="right" w:pos="9355"/>
        </w:tabs>
        <w:spacing w:after="0" w:line="288" w:lineRule="auto"/>
        <w:jc w:val="both"/>
        <w:rPr>
          <w:rFonts w:ascii="Times New Roman" w:hAnsi="Times New Roman" w:cs="Times New Roman" w:eastAsiaTheme="minorEastAsia"/>
          <w:b/>
          <w:sz w:val="28"/>
          <w:szCs w:val="28"/>
          <w:lang w:eastAsia="ru-RU"/>
        </w:rPr>
      </w:pPr>
    </w:p>
    <w:p w14:paraId="34A69BAA">
      <w:pPr>
        <w:pStyle w:val="18"/>
        <w:tabs>
          <w:tab w:val="center" w:pos="4677"/>
          <w:tab w:val="right" w:pos="9355"/>
        </w:tabs>
        <w:spacing w:after="0" w:line="288" w:lineRule="auto"/>
        <w:ind w:left="0" w:firstLine="709"/>
        <w:jc w:val="both"/>
        <w:rPr>
          <w:rStyle w:val="7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>
        <w:rPr>
          <w:rStyle w:val="7"/>
          <w:rFonts w:ascii="Times New Roman" w:hAnsi="Times New Roman" w:cs="Times New Roman"/>
          <w:sz w:val="28"/>
          <w:szCs w:val="28"/>
          <w:shd w:val="clear" w:color="auto" w:fill="FFFFFF"/>
        </w:rPr>
        <w:t>QR-код для вхождения в чат-бот:</w:t>
      </w:r>
    </w:p>
    <w:p w14:paraId="20E8271D">
      <w:pPr>
        <w:tabs>
          <w:tab w:val="center" w:pos="4677"/>
          <w:tab w:val="right" w:pos="9355"/>
        </w:tabs>
        <w:spacing w:after="0" w:line="288" w:lineRule="auto"/>
        <w:jc w:val="both"/>
        <w:rPr>
          <w:rFonts w:ascii="Times New Roman" w:hAnsi="Times New Roman" w:cs="Times New Roman" w:eastAsiaTheme="minorEastAsia"/>
          <w:b/>
          <w:sz w:val="28"/>
          <w:szCs w:val="28"/>
          <w:lang w:eastAsia="ru-RU"/>
        </w:rPr>
      </w:pPr>
    </w:p>
    <w:p w14:paraId="5CC93725">
      <w:pPr>
        <w:pStyle w:val="18"/>
        <w:tabs>
          <w:tab w:val="center" w:pos="4677"/>
          <w:tab w:val="right" w:pos="9355"/>
        </w:tabs>
        <w:spacing w:after="0" w:line="288" w:lineRule="auto"/>
        <w:ind w:left="284" w:firstLine="709"/>
        <w:jc w:val="both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drawing>
          <wp:inline distT="0" distB="0" distL="0" distR="0">
            <wp:extent cx="1257300" cy="1257300"/>
            <wp:effectExtent l="0" t="0" r="0" b="0"/>
            <wp:docPr id="2" name="Рисунок 2" descr="D:\Users\zinova.lh\AppData\Local\Microsoft\Windows\INetCache\Content.Word\qrcod_8HeF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D:\Users\zinova.lh\AppData\Local\Microsoft\Windows\INetCache\Content.Word\qrcod_8HeF (2)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headerReference r:id="rId6" w:type="first"/>
      <w:headerReference r:id="rId5" w:type="default"/>
      <w:pgSz w:w="11906" w:h="16838"/>
      <w:pgMar w:top="1134" w:right="567" w:bottom="1134" w:left="1701" w:header="284" w:footer="709" w:gutter="0"/>
      <w:pgNumType w:start="1"/>
      <w:cols w:space="708" w:num="1"/>
      <w:titlePg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CC"/>
    <w:family w:val="swiss"/>
    <w:pitch w:val="default"/>
    <w:sig w:usb0="A00006FF" w:usb1="4000205B" w:usb2="00000010" w:usb3="00000000" w:csb0="2000019F" w:csb1="00000000"/>
  </w:font>
  <w:font w:name="Sylfaen">
    <w:panose1 w:val="010A0502050306030303"/>
    <w:charset w:val="00"/>
    <w:family w:val="roman"/>
    <w:pitch w:val="default"/>
    <w:sig w:usb0="04000687" w:usb1="00000000" w:usb2="00000000" w:usb3="00000000" w:csb0="2000009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465548525"/>
      <w:docPartObj>
        <w:docPartGallery w:val="autotext"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342709EF">
        <w:pPr>
          <w:pStyle w:val="11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 xml:space="preserve"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</w:rPr>
          <w:t>2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668D72">
    <w:pPr>
      <w:pStyle w:val="11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attachedTemplate r:id="rId1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2C6"/>
    <w:rsid w:val="00000F95"/>
    <w:rsid w:val="0000231E"/>
    <w:rsid w:val="00005F6B"/>
    <w:rsid w:val="000121AE"/>
    <w:rsid w:val="000152A5"/>
    <w:rsid w:val="00027F14"/>
    <w:rsid w:val="00032B3D"/>
    <w:rsid w:val="00043F42"/>
    <w:rsid w:val="00046852"/>
    <w:rsid w:val="0006052D"/>
    <w:rsid w:val="00064B9F"/>
    <w:rsid w:val="000655DF"/>
    <w:rsid w:val="0006576F"/>
    <w:rsid w:val="00073BC8"/>
    <w:rsid w:val="00074765"/>
    <w:rsid w:val="00076BC8"/>
    <w:rsid w:val="00076C64"/>
    <w:rsid w:val="00082216"/>
    <w:rsid w:val="00087B55"/>
    <w:rsid w:val="000916DC"/>
    <w:rsid w:val="000965B3"/>
    <w:rsid w:val="00097539"/>
    <w:rsid w:val="000A0505"/>
    <w:rsid w:val="000A0F0F"/>
    <w:rsid w:val="000A3D9E"/>
    <w:rsid w:val="000A6CB5"/>
    <w:rsid w:val="000B0249"/>
    <w:rsid w:val="000B18E2"/>
    <w:rsid w:val="000B1ACB"/>
    <w:rsid w:val="000B42B1"/>
    <w:rsid w:val="000B4844"/>
    <w:rsid w:val="000B5F78"/>
    <w:rsid w:val="000C039B"/>
    <w:rsid w:val="000C0BF6"/>
    <w:rsid w:val="000C24E6"/>
    <w:rsid w:val="000C5BD0"/>
    <w:rsid w:val="000D435F"/>
    <w:rsid w:val="000D729F"/>
    <w:rsid w:val="000E20A0"/>
    <w:rsid w:val="000E698E"/>
    <w:rsid w:val="000F0AF2"/>
    <w:rsid w:val="000F51CF"/>
    <w:rsid w:val="0010204A"/>
    <w:rsid w:val="00110BAE"/>
    <w:rsid w:val="00126F27"/>
    <w:rsid w:val="00131EDC"/>
    <w:rsid w:val="0013391F"/>
    <w:rsid w:val="00134000"/>
    <w:rsid w:val="00136B62"/>
    <w:rsid w:val="00140F55"/>
    <w:rsid w:val="00141D63"/>
    <w:rsid w:val="001427AF"/>
    <w:rsid w:val="00153AFB"/>
    <w:rsid w:val="0015476C"/>
    <w:rsid w:val="0015569E"/>
    <w:rsid w:val="00155ACA"/>
    <w:rsid w:val="001704F4"/>
    <w:rsid w:val="0017281B"/>
    <w:rsid w:val="00173E32"/>
    <w:rsid w:val="00175A38"/>
    <w:rsid w:val="0018031D"/>
    <w:rsid w:val="00187554"/>
    <w:rsid w:val="00190DAF"/>
    <w:rsid w:val="00193306"/>
    <w:rsid w:val="00193EA2"/>
    <w:rsid w:val="001944DF"/>
    <w:rsid w:val="001966A5"/>
    <w:rsid w:val="00197222"/>
    <w:rsid w:val="001A208D"/>
    <w:rsid w:val="001A6345"/>
    <w:rsid w:val="001A758D"/>
    <w:rsid w:val="001B0352"/>
    <w:rsid w:val="001B2E77"/>
    <w:rsid w:val="001B3A6C"/>
    <w:rsid w:val="001B4F92"/>
    <w:rsid w:val="001B674C"/>
    <w:rsid w:val="001B6E1A"/>
    <w:rsid w:val="001C0F53"/>
    <w:rsid w:val="001C272D"/>
    <w:rsid w:val="001D289E"/>
    <w:rsid w:val="001D5B0B"/>
    <w:rsid w:val="001D6DD3"/>
    <w:rsid w:val="001D7B44"/>
    <w:rsid w:val="001E0E05"/>
    <w:rsid w:val="001E24FB"/>
    <w:rsid w:val="001E3FA0"/>
    <w:rsid w:val="001E736B"/>
    <w:rsid w:val="001F1DED"/>
    <w:rsid w:val="001F297A"/>
    <w:rsid w:val="001F53AB"/>
    <w:rsid w:val="001F758D"/>
    <w:rsid w:val="001F777E"/>
    <w:rsid w:val="00204191"/>
    <w:rsid w:val="00211CDC"/>
    <w:rsid w:val="0021431E"/>
    <w:rsid w:val="002153FC"/>
    <w:rsid w:val="00217744"/>
    <w:rsid w:val="002200B2"/>
    <w:rsid w:val="00220F7F"/>
    <w:rsid w:val="0022189F"/>
    <w:rsid w:val="00224883"/>
    <w:rsid w:val="00226126"/>
    <w:rsid w:val="0023340B"/>
    <w:rsid w:val="0023386F"/>
    <w:rsid w:val="00233BEC"/>
    <w:rsid w:val="002341F2"/>
    <w:rsid w:val="00234BF7"/>
    <w:rsid w:val="00235F25"/>
    <w:rsid w:val="00241608"/>
    <w:rsid w:val="0024165F"/>
    <w:rsid w:val="00243DB2"/>
    <w:rsid w:val="00243FBB"/>
    <w:rsid w:val="0024703C"/>
    <w:rsid w:val="00253FA3"/>
    <w:rsid w:val="00254EDC"/>
    <w:rsid w:val="00261D6B"/>
    <w:rsid w:val="00262B6E"/>
    <w:rsid w:val="00263989"/>
    <w:rsid w:val="00263E6F"/>
    <w:rsid w:val="002641C5"/>
    <w:rsid w:val="00264B0F"/>
    <w:rsid w:val="002670AA"/>
    <w:rsid w:val="00267713"/>
    <w:rsid w:val="00270A58"/>
    <w:rsid w:val="00271E5F"/>
    <w:rsid w:val="00277B65"/>
    <w:rsid w:val="00277CA4"/>
    <w:rsid w:val="00281D69"/>
    <w:rsid w:val="00284EA0"/>
    <w:rsid w:val="00286DCC"/>
    <w:rsid w:val="002951CE"/>
    <w:rsid w:val="002A02C6"/>
    <w:rsid w:val="002A0FBE"/>
    <w:rsid w:val="002A1374"/>
    <w:rsid w:val="002A2D04"/>
    <w:rsid w:val="002A5CCA"/>
    <w:rsid w:val="002C0685"/>
    <w:rsid w:val="002D3183"/>
    <w:rsid w:val="002D3C11"/>
    <w:rsid w:val="002D3D9D"/>
    <w:rsid w:val="002E4CB2"/>
    <w:rsid w:val="002F320B"/>
    <w:rsid w:val="002F4ED5"/>
    <w:rsid w:val="002F59CD"/>
    <w:rsid w:val="00306802"/>
    <w:rsid w:val="0031006F"/>
    <w:rsid w:val="003102B9"/>
    <w:rsid w:val="00312446"/>
    <w:rsid w:val="00331605"/>
    <w:rsid w:val="00332874"/>
    <w:rsid w:val="00335DE7"/>
    <w:rsid w:val="00337FDF"/>
    <w:rsid w:val="00343D0C"/>
    <w:rsid w:val="00346FBE"/>
    <w:rsid w:val="003614E3"/>
    <w:rsid w:val="00373ED3"/>
    <w:rsid w:val="00382E3D"/>
    <w:rsid w:val="00387E85"/>
    <w:rsid w:val="00395106"/>
    <w:rsid w:val="00396602"/>
    <w:rsid w:val="003A47C3"/>
    <w:rsid w:val="003B0E76"/>
    <w:rsid w:val="003B2E39"/>
    <w:rsid w:val="003C1025"/>
    <w:rsid w:val="003C57DC"/>
    <w:rsid w:val="003D2422"/>
    <w:rsid w:val="003E06F8"/>
    <w:rsid w:val="003E15FD"/>
    <w:rsid w:val="003E2E91"/>
    <w:rsid w:val="003E7CB1"/>
    <w:rsid w:val="003F35EE"/>
    <w:rsid w:val="003F6933"/>
    <w:rsid w:val="00401FF7"/>
    <w:rsid w:val="0041140D"/>
    <w:rsid w:val="004114ED"/>
    <w:rsid w:val="0041171E"/>
    <w:rsid w:val="0041396D"/>
    <w:rsid w:val="004166DA"/>
    <w:rsid w:val="0042303E"/>
    <w:rsid w:val="0043512B"/>
    <w:rsid w:val="004364FE"/>
    <w:rsid w:val="00436917"/>
    <w:rsid w:val="004379FE"/>
    <w:rsid w:val="004418CA"/>
    <w:rsid w:val="00441911"/>
    <w:rsid w:val="00444840"/>
    <w:rsid w:val="00447FC3"/>
    <w:rsid w:val="00460AED"/>
    <w:rsid w:val="004632A5"/>
    <w:rsid w:val="0047067B"/>
    <w:rsid w:val="004709C8"/>
    <w:rsid w:val="00476A75"/>
    <w:rsid w:val="00480C13"/>
    <w:rsid w:val="00481DF0"/>
    <w:rsid w:val="00483184"/>
    <w:rsid w:val="00490989"/>
    <w:rsid w:val="0049223B"/>
    <w:rsid w:val="00497DF8"/>
    <w:rsid w:val="004A416C"/>
    <w:rsid w:val="004A54A8"/>
    <w:rsid w:val="004B08C9"/>
    <w:rsid w:val="004B26DB"/>
    <w:rsid w:val="004B3CA3"/>
    <w:rsid w:val="004B69D8"/>
    <w:rsid w:val="004C07B6"/>
    <w:rsid w:val="004C0E31"/>
    <w:rsid w:val="004C3C11"/>
    <w:rsid w:val="004D5674"/>
    <w:rsid w:val="004D73CB"/>
    <w:rsid w:val="004E0F55"/>
    <w:rsid w:val="004E2598"/>
    <w:rsid w:val="004E476D"/>
    <w:rsid w:val="004F3113"/>
    <w:rsid w:val="004F5A83"/>
    <w:rsid w:val="00503278"/>
    <w:rsid w:val="0050702A"/>
    <w:rsid w:val="00507F89"/>
    <w:rsid w:val="0051421A"/>
    <w:rsid w:val="00516862"/>
    <w:rsid w:val="00517DAE"/>
    <w:rsid w:val="0052216B"/>
    <w:rsid w:val="00524979"/>
    <w:rsid w:val="00526490"/>
    <w:rsid w:val="00535496"/>
    <w:rsid w:val="00536D4D"/>
    <w:rsid w:val="0054312C"/>
    <w:rsid w:val="00543B98"/>
    <w:rsid w:val="00545876"/>
    <w:rsid w:val="00546BB8"/>
    <w:rsid w:val="00553AC0"/>
    <w:rsid w:val="005564C0"/>
    <w:rsid w:val="00557706"/>
    <w:rsid w:val="005602BA"/>
    <w:rsid w:val="00560666"/>
    <w:rsid w:val="005768FE"/>
    <w:rsid w:val="005828CF"/>
    <w:rsid w:val="00584DFE"/>
    <w:rsid w:val="00585576"/>
    <w:rsid w:val="0059070C"/>
    <w:rsid w:val="00594A49"/>
    <w:rsid w:val="005960D1"/>
    <w:rsid w:val="00596DCB"/>
    <w:rsid w:val="005A04A8"/>
    <w:rsid w:val="005B1F94"/>
    <w:rsid w:val="005C7A86"/>
    <w:rsid w:val="005D116C"/>
    <w:rsid w:val="005D57BC"/>
    <w:rsid w:val="005E10E8"/>
    <w:rsid w:val="005E4B01"/>
    <w:rsid w:val="005E65CA"/>
    <w:rsid w:val="005E7BE3"/>
    <w:rsid w:val="00603D0B"/>
    <w:rsid w:val="00606287"/>
    <w:rsid w:val="00606966"/>
    <w:rsid w:val="00616159"/>
    <w:rsid w:val="00644C56"/>
    <w:rsid w:val="00645827"/>
    <w:rsid w:val="00647A88"/>
    <w:rsid w:val="006543EB"/>
    <w:rsid w:val="00661C4A"/>
    <w:rsid w:val="0066205B"/>
    <w:rsid w:val="00662C9A"/>
    <w:rsid w:val="00663BBA"/>
    <w:rsid w:val="0066775C"/>
    <w:rsid w:val="00671213"/>
    <w:rsid w:val="00671604"/>
    <w:rsid w:val="00671DE1"/>
    <w:rsid w:val="00673F0B"/>
    <w:rsid w:val="00674A2E"/>
    <w:rsid w:val="00675A02"/>
    <w:rsid w:val="00675C15"/>
    <w:rsid w:val="006763BE"/>
    <w:rsid w:val="0068568D"/>
    <w:rsid w:val="00694857"/>
    <w:rsid w:val="00697090"/>
    <w:rsid w:val="006A38A6"/>
    <w:rsid w:val="006B244C"/>
    <w:rsid w:val="006C1F5F"/>
    <w:rsid w:val="006C383F"/>
    <w:rsid w:val="006C39DA"/>
    <w:rsid w:val="006D1ACF"/>
    <w:rsid w:val="006D1C46"/>
    <w:rsid w:val="006E6E4F"/>
    <w:rsid w:val="006F3F84"/>
    <w:rsid w:val="00702D8E"/>
    <w:rsid w:val="00703921"/>
    <w:rsid w:val="0071028B"/>
    <w:rsid w:val="00714B77"/>
    <w:rsid w:val="00716DB8"/>
    <w:rsid w:val="00717147"/>
    <w:rsid w:val="007210C9"/>
    <w:rsid w:val="00731B5E"/>
    <w:rsid w:val="007324E3"/>
    <w:rsid w:val="007352CD"/>
    <w:rsid w:val="00735FBC"/>
    <w:rsid w:val="00737357"/>
    <w:rsid w:val="00745932"/>
    <w:rsid w:val="0075058E"/>
    <w:rsid w:val="00755150"/>
    <w:rsid w:val="0075545A"/>
    <w:rsid w:val="00755D3D"/>
    <w:rsid w:val="00760428"/>
    <w:rsid w:val="0076118F"/>
    <w:rsid w:val="0076419F"/>
    <w:rsid w:val="007667A6"/>
    <w:rsid w:val="00784349"/>
    <w:rsid w:val="0078479B"/>
    <w:rsid w:val="00785F11"/>
    <w:rsid w:val="00795BF0"/>
    <w:rsid w:val="007A2521"/>
    <w:rsid w:val="007A46D2"/>
    <w:rsid w:val="007A4BB6"/>
    <w:rsid w:val="007A5DB0"/>
    <w:rsid w:val="007A73E6"/>
    <w:rsid w:val="007B2ED4"/>
    <w:rsid w:val="007B304A"/>
    <w:rsid w:val="007C01B3"/>
    <w:rsid w:val="007C09B9"/>
    <w:rsid w:val="007C0CAC"/>
    <w:rsid w:val="007C1C45"/>
    <w:rsid w:val="007C3E0C"/>
    <w:rsid w:val="007C584C"/>
    <w:rsid w:val="007C5CFC"/>
    <w:rsid w:val="007D2272"/>
    <w:rsid w:val="007D4DE9"/>
    <w:rsid w:val="007F4AA1"/>
    <w:rsid w:val="00802C98"/>
    <w:rsid w:val="00802F15"/>
    <w:rsid w:val="008045D3"/>
    <w:rsid w:val="008052EB"/>
    <w:rsid w:val="00810699"/>
    <w:rsid w:val="008131F1"/>
    <w:rsid w:val="00831AE1"/>
    <w:rsid w:val="0083370F"/>
    <w:rsid w:val="00833C07"/>
    <w:rsid w:val="00837167"/>
    <w:rsid w:val="00852D01"/>
    <w:rsid w:val="00856964"/>
    <w:rsid w:val="0085763D"/>
    <w:rsid w:val="008654F1"/>
    <w:rsid w:val="00875737"/>
    <w:rsid w:val="00876EC6"/>
    <w:rsid w:val="00877923"/>
    <w:rsid w:val="008830A4"/>
    <w:rsid w:val="00892B76"/>
    <w:rsid w:val="00892C24"/>
    <w:rsid w:val="008A0692"/>
    <w:rsid w:val="008B0C5F"/>
    <w:rsid w:val="008B5946"/>
    <w:rsid w:val="008C528D"/>
    <w:rsid w:val="008C72AF"/>
    <w:rsid w:val="008D0396"/>
    <w:rsid w:val="008D0B79"/>
    <w:rsid w:val="008D1A8B"/>
    <w:rsid w:val="008D3CDB"/>
    <w:rsid w:val="008E0B61"/>
    <w:rsid w:val="008E0CEE"/>
    <w:rsid w:val="008E4043"/>
    <w:rsid w:val="008E510E"/>
    <w:rsid w:val="008F0757"/>
    <w:rsid w:val="008F0B48"/>
    <w:rsid w:val="00902EAF"/>
    <w:rsid w:val="009060BC"/>
    <w:rsid w:val="0091150D"/>
    <w:rsid w:val="00913FF8"/>
    <w:rsid w:val="00914A33"/>
    <w:rsid w:val="00923AA2"/>
    <w:rsid w:val="0092563E"/>
    <w:rsid w:val="0092607F"/>
    <w:rsid w:val="009307EF"/>
    <w:rsid w:val="00932686"/>
    <w:rsid w:val="00940923"/>
    <w:rsid w:val="009454C5"/>
    <w:rsid w:val="00946368"/>
    <w:rsid w:val="009466DA"/>
    <w:rsid w:val="00957BC5"/>
    <w:rsid w:val="00966FF8"/>
    <w:rsid w:val="0097060B"/>
    <w:rsid w:val="00970FED"/>
    <w:rsid w:val="00973101"/>
    <w:rsid w:val="009746BA"/>
    <w:rsid w:val="00974A93"/>
    <w:rsid w:val="009768EB"/>
    <w:rsid w:val="009800ED"/>
    <w:rsid w:val="00982B48"/>
    <w:rsid w:val="00985493"/>
    <w:rsid w:val="0098664B"/>
    <w:rsid w:val="009910CA"/>
    <w:rsid w:val="00993B91"/>
    <w:rsid w:val="009976F3"/>
    <w:rsid w:val="009A3454"/>
    <w:rsid w:val="009B41F0"/>
    <w:rsid w:val="009B754A"/>
    <w:rsid w:val="009C0F8C"/>
    <w:rsid w:val="009C2FFA"/>
    <w:rsid w:val="009D21B9"/>
    <w:rsid w:val="009D37B2"/>
    <w:rsid w:val="009D4DE4"/>
    <w:rsid w:val="009E3035"/>
    <w:rsid w:val="009E4438"/>
    <w:rsid w:val="009E7AEE"/>
    <w:rsid w:val="009F1661"/>
    <w:rsid w:val="009F64BC"/>
    <w:rsid w:val="009F75A7"/>
    <w:rsid w:val="00A1171B"/>
    <w:rsid w:val="00A11D00"/>
    <w:rsid w:val="00A13A84"/>
    <w:rsid w:val="00A21A84"/>
    <w:rsid w:val="00A22D37"/>
    <w:rsid w:val="00A25FC8"/>
    <w:rsid w:val="00A40920"/>
    <w:rsid w:val="00A440B6"/>
    <w:rsid w:val="00A46239"/>
    <w:rsid w:val="00A50BB9"/>
    <w:rsid w:val="00A71209"/>
    <w:rsid w:val="00A72CC9"/>
    <w:rsid w:val="00A77C9D"/>
    <w:rsid w:val="00A823C1"/>
    <w:rsid w:val="00A82820"/>
    <w:rsid w:val="00A82DC1"/>
    <w:rsid w:val="00A8426D"/>
    <w:rsid w:val="00A90BC2"/>
    <w:rsid w:val="00A9165E"/>
    <w:rsid w:val="00A91CB6"/>
    <w:rsid w:val="00A92078"/>
    <w:rsid w:val="00A9449E"/>
    <w:rsid w:val="00A94EC0"/>
    <w:rsid w:val="00AA0405"/>
    <w:rsid w:val="00AA35E9"/>
    <w:rsid w:val="00AA752F"/>
    <w:rsid w:val="00AB21DB"/>
    <w:rsid w:val="00AC39BC"/>
    <w:rsid w:val="00AD018F"/>
    <w:rsid w:val="00AD1212"/>
    <w:rsid w:val="00AD22FA"/>
    <w:rsid w:val="00AD76B6"/>
    <w:rsid w:val="00AE0240"/>
    <w:rsid w:val="00AE25C0"/>
    <w:rsid w:val="00AE450D"/>
    <w:rsid w:val="00AE71A0"/>
    <w:rsid w:val="00AF1CC2"/>
    <w:rsid w:val="00AF4C5D"/>
    <w:rsid w:val="00B011C9"/>
    <w:rsid w:val="00B014FE"/>
    <w:rsid w:val="00B017D6"/>
    <w:rsid w:val="00B11002"/>
    <w:rsid w:val="00B144E9"/>
    <w:rsid w:val="00B20DC7"/>
    <w:rsid w:val="00B21D43"/>
    <w:rsid w:val="00B22468"/>
    <w:rsid w:val="00B237E4"/>
    <w:rsid w:val="00B46CCF"/>
    <w:rsid w:val="00B47B04"/>
    <w:rsid w:val="00B5184C"/>
    <w:rsid w:val="00B51EC0"/>
    <w:rsid w:val="00B6156D"/>
    <w:rsid w:val="00B71B2F"/>
    <w:rsid w:val="00B71F70"/>
    <w:rsid w:val="00B72903"/>
    <w:rsid w:val="00B77439"/>
    <w:rsid w:val="00B8015D"/>
    <w:rsid w:val="00B854A5"/>
    <w:rsid w:val="00B914BC"/>
    <w:rsid w:val="00B92B1A"/>
    <w:rsid w:val="00BA08A1"/>
    <w:rsid w:val="00BA51D1"/>
    <w:rsid w:val="00BB1228"/>
    <w:rsid w:val="00BB1333"/>
    <w:rsid w:val="00BB151C"/>
    <w:rsid w:val="00BC6E57"/>
    <w:rsid w:val="00BD2ADA"/>
    <w:rsid w:val="00BE1165"/>
    <w:rsid w:val="00BE2479"/>
    <w:rsid w:val="00BE52F9"/>
    <w:rsid w:val="00BE7CF6"/>
    <w:rsid w:val="00BF0592"/>
    <w:rsid w:val="00BF4DE6"/>
    <w:rsid w:val="00BF63E5"/>
    <w:rsid w:val="00C03952"/>
    <w:rsid w:val="00C04674"/>
    <w:rsid w:val="00C05A3C"/>
    <w:rsid w:val="00C06B7D"/>
    <w:rsid w:val="00C07ABE"/>
    <w:rsid w:val="00C13B0E"/>
    <w:rsid w:val="00C13C3D"/>
    <w:rsid w:val="00C145C7"/>
    <w:rsid w:val="00C159DB"/>
    <w:rsid w:val="00C209AF"/>
    <w:rsid w:val="00C20C71"/>
    <w:rsid w:val="00C219D4"/>
    <w:rsid w:val="00C251F5"/>
    <w:rsid w:val="00C2571B"/>
    <w:rsid w:val="00C34033"/>
    <w:rsid w:val="00C41780"/>
    <w:rsid w:val="00C43C3C"/>
    <w:rsid w:val="00C44B12"/>
    <w:rsid w:val="00C4557A"/>
    <w:rsid w:val="00C4571F"/>
    <w:rsid w:val="00C466CF"/>
    <w:rsid w:val="00C52FA9"/>
    <w:rsid w:val="00C56929"/>
    <w:rsid w:val="00C576DF"/>
    <w:rsid w:val="00C61C8C"/>
    <w:rsid w:val="00C6541A"/>
    <w:rsid w:val="00C66F92"/>
    <w:rsid w:val="00C81EE8"/>
    <w:rsid w:val="00C84363"/>
    <w:rsid w:val="00C900CB"/>
    <w:rsid w:val="00C9672B"/>
    <w:rsid w:val="00CA3FC6"/>
    <w:rsid w:val="00CA64D2"/>
    <w:rsid w:val="00CA7A8C"/>
    <w:rsid w:val="00CB4EAD"/>
    <w:rsid w:val="00CB75F2"/>
    <w:rsid w:val="00CB7BDB"/>
    <w:rsid w:val="00CC37FF"/>
    <w:rsid w:val="00CC47EE"/>
    <w:rsid w:val="00CD2B58"/>
    <w:rsid w:val="00CD34A3"/>
    <w:rsid w:val="00CE031F"/>
    <w:rsid w:val="00CE0A7B"/>
    <w:rsid w:val="00CE5763"/>
    <w:rsid w:val="00CE74F6"/>
    <w:rsid w:val="00D033FB"/>
    <w:rsid w:val="00D05644"/>
    <w:rsid w:val="00D128D0"/>
    <w:rsid w:val="00D237B8"/>
    <w:rsid w:val="00D31873"/>
    <w:rsid w:val="00D34721"/>
    <w:rsid w:val="00D3593B"/>
    <w:rsid w:val="00D359B3"/>
    <w:rsid w:val="00D41D1F"/>
    <w:rsid w:val="00D6155C"/>
    <w:rsid w:val="00D6518F"/>
    <w:rsid w:val="00D65D1C"/>
    <w:rsid w:val="00D706C5"/>
    <w:rsid w:val="00D72FD5"/>
    <w:rsid w:val="00D7330D"/>
    <w:rsid w:val="00D75C7B"/>
    <w:rsid w:val="00D83A41"/>
    <w:rsid w:val="00D9278A"/>
    <w:rsid w:val="00D961A1"/>
    <w:rsid w:val="00D978E0"/>
    <w:rsid w:val="00DA617B"/>
    <w:rsid w:val="00DB0F95"/>
    <w:rsid w:val="00DB33F8"/>
    <w:rsid w:val="00DC04BF"/>
    <w:rsid w:val="00DC109F"/>
    <w:rsid w:val="00DC75E3"/>
    <w:rsid w:val="00DD3B40"/>
    <w:rsid w:val="00DE1525"/>
    <w:rsid w:val="00DE1592"/>
    <w:rsid w:val="00DE2AC0"/>
    <w:rsid w:val="00DF3793"/>
    <w:rsid w:val="00DF4719"/>
    <w:rsid w:val="00E02DB9"/>
    <w:rsid w:val="00E15030"/>
    <w:rsid w:val="00E31218"/>
    <w:rsid w:val="00E315FC"/>
    <w:rsid w:val="00E31FDC"/>
    <w:rsid w:val="00E333C9"/>
    <w:rsid w:val="00E558C1"/>
    <w:rsid w:val="00E562B7"/>
    <w:rsid w:val="00E60F67"/>
    <w:rsid w:val="00E61870"/>
    <w:rsid w:val="00E618AD"/>
    <w:rsid w:val="00E77795"/>
    <w:rsid w:val="00E80525"/>
    <w:rsid w:val="00E81957"/>
    <w:rsid w:val="00E84537"/>
    <w:rsid w:val="00E85453"/>
    <w:rsid w:val="00E871C7"/>
    <w:rsid w:val="00E87761"/>
    <w:rsid w:val="00E878FD"/>
    <w:rsid w:val="00E95A1A"/>
    <w:rsid w:val="00E9671E"/>
    <w:rsid w:val="00E96901"/>
    <w:rsid w:val="00EA1E26"/>
    <w:rsid w:val="00EA5198"/>
    <w:rsid w:val="00EA551E"/>
    <w:rsid w:val="00EB1F80"/>
    <w:rsid w:val="00EB501D"/>
    <w:rsid w:val="00EC103C"/>
    <w:rsid w:val="00ED1891"/>
    <w:rsid w:val="00ED1CC8"/>
    <w:rsid w:val="00ED7902"/>
    <w:rsid w:val="00ED79D7"/>
    <w:rsid w:val="00EF1E98"/>
    <w:rsid w:val="00EF43F7"/>
    <w:rsid w:val="00F007C4"/>
    <w:rsid w:val="00F019F8"/>
    <w:rsid w:val="00F03EAE"/>
    <w:rsid w:val="00F102AF"/>
    <w:rsid w:val="00F1101E"/>
    <w:rsid w:val="00F206A8"/>
    <w:rsid w:val="00F20CB4"/>
    <w:rsid w:val="00F24837"/>
    <w:rsid w:val="00F315FD"/>
    <w:rsid w:val="00F522C0"/>
    <w:rsid w:val="00F55E77"/>
    <w:rsid w:val="00F565BD"/>
    <w:rsid w:val="00F65502"/>
    <w:rsid w:val="00F65792"/>
    <w:rsid w:val="00F70E12"/>
    <w:rsid w:val="00F71096"/>
    <w:rsid w:val="00F73237"/>
    <w:rsid w:val="00F7417E"/>
    <w:rsid w:val="00F74A8F"/>
    <w:rsid w:val="00F767BC"/>
    <w:rsid w:val="00F7705E"/>
    <w:rsid w:val="00F77B8E"/>
    <w:rsid w:val="00F818A9"/>
    <w:rsid w:val="00F831BE"/>
    <w:rsid w:val="00F86ED1"/>
    <w:rsid w:val="00F929BA"/>
    <w:rsid w:val="00F92BE4"/>
    <w:rsid w:val="00F93390"/>
    <w:rsid w:val="00F95F88"/>
    <w:rsid w:val="00F96406"/>
    <w:rsid w:val="00FA4F4F"/>
    <w:rsid w:val="00FA5F34"/>
    <w:rsid w:val="00FA5F67"/>
    <w:rsid w:val="00FB09E1"/>
    <w:rsid w:val="00FB3348"/>
    <w:rsid w:val="00FB42EC"/>
    <w:rsid w:val="00FC7227"/>
    <w:rsid w:val="00FD2B77"/>
    <w:rsid w:val="00FD4374"/>
    <w:rsid w:val="00FD4A3A"/>
    <w:rsid w:val="00FD66E2"/>
    <w:rsid w:val="00FD719A"/>
    <w:rsid w:val="00FD7352"/>
    <w:rsid w:val="00FE1B08"/>
    <w:rsid w:val="00FE24B1"/>
    <w:rsid w:val="00FE3049"/>
    <w:rsid w:val="00FE4E37"/>
    <w:rsid w:val="00FF26A2"/>
    <w:rsid w:val="00FF2743"/>
    <w:rsid w:val="00FF2CF7"/>
    <w:rsid w:val="0B6526E1"/>
    <w:rsid w:val="12E45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semiHidden="0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99" w:semiHidden="0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  <w:jc w:val="left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2"/>
    <w:basedOn w:val="1"/>
    <w:link w:val="31"/>
    <w:qFormat/>
    <w:uiPriority w:val="9"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footnote reference"/>
    <w:qFormat/>
    <w:uiPriority w:val="99"/>
    <w:rPr>
      <w:rFonts w:cs="Times New Roman"/>
      <w:vertAlign w:val="superscript"/>
    </w:rPr>
  </w:style>
  <w:style w:type="character" w:styleId="6">
    <w:name w:val="Hyperlink"/>
    <w:basedOn w:val="3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7">
    <w:name w:val="Strong"/>
    <w:basedOn w:val="3"/>
    <w:qFormat/>
    <w:uiPriority w:val="22"/>
    <w:rPr>
      <w:b/>
      <w:bCs/>
    </w:rPr>
  </w:style>
  <w:style w:type="paragraph" w:styleId="8">
    <w:name w:val="Balloon Text"/>
    <w:basedOn w:val="1"/>
    <w:link w:val="16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9">
    <w:name w:val="Plain Text"/>
    <w:basedOn w:val="1"/>
    <w:link w:val="17"/>
    <w:qFormat/>
    <w:uiPriority w:val="99"/>
    <w:pPr>
      <w:spacing w:after="0" w:line="240" w:lineRule="auto"/>
    </w:pPr>
    <w:rPr>
      <w:rFonts w:ascii="Courier New" w:hAnsi="Courier New" w:cs="Courier New" w:eastAsiaTheme="minorEastAsia"/>
      <w:sz w:val="20"/>
      <w:szCs w:val="20"/>
      <w:lang w:eastAsia="ru-RU"/>
    </w:rPr>
  </w:style>
  <w:style w:type="paragraph" w:styleId="10">
    <w:name w:val="footnote text"/>
    <w:basedOn w:val="1"/>
    <w:link w:val="32"/>
    <w:unhideWhenUsed/>
    <w:qFormat/>
    <w:uiPriority w:val="99"/>
    <w:pPr>
      <w:widowControl w:val="0"/>
      <w:adjustRightInd w:val="0"/>
      <w:spacing w:after="0" w:line="240" w:lineRule="auto"/>
      <w:textAlignment w:val="baseline"/>
    </w:pPr>
    <w:rPr>
      <w:rFonts w:eastAsia="Times New Roman" w:cs="Times New Roman"/>
      <w:sz w:val="20"/>
      <w:szCs w:val="20"/>
      <w:lang w:eastAsia="ru-RU"/>
    </w:rPr>
  </w:style>
  <w:style w:type="paragraph" w:styleId="11">
    <w:name w:val="header"/>
    <w:basedOn w:val="1"/>
    <w:link w:val="19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12">
    <w:name w:val="Body Text"/>
    <w:basedOn w:val="1"/>
    <w:link w:val="23"/>
    <w:qFormat/>
    <w:uiPriority w:val="99"/>
    <w:pPr>
      <w:shd w:val="clear" w:color="auto" w:fill="FFFFFF"/>
      <w:spacing w:after="0" w:line="312" w:lineRule="exact"/>
    </w:pPr>
    <w:rPr>
      <w:rFonts w:ascii="Times New Roman" w:hAnsi="Times New Roman" w:cs="Times New Roman"/>
      <w:sz w:val="26"/>
      <w:szCs w:val="26"/>
    </w:rPr>
  </w:style>
  <w:style w:type="paragraph" w:styleId="13">
    <w:name w:val="footer"/>
    <w:basedOn w:val="1"/>
    <w:link w:val="20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table" w:styleId="14">
    <w:name w:val="Table Grid"/>
    <w:basedOn w:val="4"/>
    <w:qFormat/>
    <w:uiPriority w:val="59"/>
    <w:pPr>
      <w:jc w:val="left"/>
    </w:pPr>
    <w:rPr>
      <w:rFonts w:asciiTheme="minorHAnsi" w:hAnsiTheme="minorHAnsi"/>
      <w:sz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5">
    <w:name w:val="unicode1"/>
    <w:basedOn w:val="3"/>
    <w:qFormat/>
    <w:uiPriority w:val="0"/>
  </w:style>
  <w:style w:type="character" w:customStyle="1" w:styleId="16">
    <w:name w:val="Текст выноски Знак"/>
    <w:basedOn w:val="3"/>
    <w:link w:val="8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7">
    <w:name w:val="Текст Знак"/>
    <w:basedOn w:val="3"/>
    <w:link w:val="9"/>
    <w:qFormat/>
    <w:uiPriority w:val="99"/>
    <w:rPr>
      <w:rFonts w:ascii="Courier New" w:hAnsi="Courier New" w:cs="Courier New" w:eastAsiaTheme="minorEastAsia"/>
      <w:sz w:val="20"/>
      <w:szCs w:val="20"/>
      <w:lang w:eastAsia="ru-RU"/>
    </w:rPr>
  </w:style>
  <w:style w:type="paragraph" w:styleId="18">
    <w:name w:val="List Paragraph"/>
    <w:basedOn w:val="1"/>
    <w:qFormat/>
    <w:uiPriority w:val="34"/>
    <w:pPr>
      <w:ind w:left="720"/>
      <w:contextualSpacing/>
    </w:pPr>
  </w:style>
  <w:style w:type="character" w:customStyle="1" w:styleId="19">
    <w:name w:val="Верхний колонтитул Знак"/>
    <w:basedOn w:val="3"/>
    <w:link w:val="11"/>
    <w:qFormat/>
    <w:uiPriority w:val="99"/>
    <w:rPr>
      <w:rFonts w:asciiTheme="minorHAnsi" w:hAnsiTheme="minorHAnsi"/>
      <w:sz w:val="22"/>
    </w:rPr>
  </w:style>
  <w:style w:type="character" w:customStyle="1" w:styleId="20">
    <w:name w:val="Нижний колонтитул Знак"/>
    <w:basedOn w:val="3"/>
    <w:link w:val="13"/>
    <w:qFormat/>
    <w:uiPriority w:val="99"/>
    <w:rPr>
      <w:rFonts w:asciiTheme="minorHAnsi" w:hAnsiTheme="minorHAnsi"/>
      <w:sz w:val="22"/>
    </w:rPr>
  </w:style>
  <w:style w:type="paragraph" w:customStyle="1" w:styleId="21">
    <w:name w:val="Знак1 Знак Знак Знак Знак Знак Знак"/>
    <w:basedOn w:val="1"/>
    <w:qFormat/>
    <w:uiPriority w:val="0"/>
    <w:pPr>
      <w:spacing w:after="160" w:line="240" w:lineRule="exact"/>
    </w:pPr>
    <w:rPr>
      <w:rFonts w:ascii="Verdana" w:hAnsi="Verdana" w:eastAsia="Times New Roman" w:cs="Times New Roman"/>
      <w:sz w:val="24"/>
      <w:szCs w:val="24"/>
      <w:lang w:val="en-US"/>
    </w:rPr>
  </w:style>
  <w:style w:type="paragraph" w:customStyle="1" w:styleId="22">
    <w:name w:val="Знак1 Знак Знак Знак Знак Знак Знак1"/>
    <w:basedOn w:val="1"/>
    <w:qFormat/>
    <w:uiPriority w:val="0"/>
    <w:pPr>
      <w:spacing w:after="160" w:line="240" w:lineRule="exact"/>
    </w:pPr>
    <w:rPr>
      <w:rFonts w:ascii="Verdana" w:hAnsi="Verdana" w:eastAsia="Times New Roman" w:cs="Times New Roman"/>
      <w:sz w:val="24"/>
      <w:szCs w:val="24"/>
      <w:lang w:val="en-US"/>
    </w:rPr>
  </w:style>
  <w:style w:type="character" w:customStyle="1" w:styleId="23">
    <w:name w:val="Основной текст Знак1"/>
    <w:basedOn w:val="3"/>
    <w:link w:val="12"/>
    <w:qFormat/>
    <w:locked/>
    <w:uiPriority w:val="99"/>
    <w:rPr>
      <w:rFonts w:cs="Times New Roman"/>
      <w:sz w:val="26"/>
      <w:szCs w:val="26"/>
      <w:shd w:val="clear" w:color="auto" w:fill="FFFFFF"/>
    </w:rPr>
  </w:style>
  <w:style w:type="character" w:customStyle="1" w:styleId="24">
    <w:name w:val="Основной текст Знак"/>
    <w:basedOn w:val="3"/>
    <w:semiHidden/>
    <w:qFormat/>
    <w:uiPriority w:val="99"/>
    <w:rPr>
      <w:rFonts w:asciiTheme="minorHAnsi" w:hAnsiTheme="minorHAnsi"/>
      <w:sz w:val="22"/>
    </w:rPr>
  </w:style>
  <w:style w:type="paragraph" w:customStyle="1" w:styleId="25">
    <w:name w:val="Знак Знак"/>
    <w:basedOn w:val="1"/>
    <w:autoRedefine/>
    <w:qFormat/>
    <w:uiPriority w:val="99"/>
    <w:pPr>
      <w:spacing w:after="160" w:line="240" w:lineRule="exact"/>
      <w:ind w:left="26"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customStyle="1" w:styleId="26">
    <w:name w:val="Основной текст_"/>
    <w:basedOn w:val="3"/>
    <w:link w:val="27"/>
    <w:qFormat/>
    <w:uiPriority w:val="0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27">
    <w:name w:val="Основной текст1"/>
    <w:basedOn w:val="1"/>
    <w:link w:val="26"/>
    <w:qFormat/>
    <w:uiPriority w:val="0"/>
    <w:pPr>
      <w:shd w:val="clear" w:color="auto" w:fill="FFFFFF"/>
      <w:spacing w:after="0" w:line="355" w:lineRule="exact"/>
      <w:jc w:val="both"/>
    </w:pPr>
    <w:rPr>
      <w:rFonts w:ascii="Times New Roman" w:hAnsi="Times New Roman" w:eastAsia="Times New Roman" w:cs="Times New Roman"/>
      <w:sz w:val="27"/>
      <w:szCs w:val="27"/>
    </w:rPr>
  </w:style>
  <w:style w:type="paragraph" w:customStyle="1" w:styleId="28">
    <w:name w:val="Знак11"/>
    <w:basedOn w:val="1"/>
    <w:autoRedefine/>
    <w:qFormat/>
    <w:uiPriority w:val="0"/>
    <w:pPr>
      <w:spacing w:after="160" w:line="240" w:lineRule="exact"/>
      <w:ind w:left="26"/>
    </w:pPr>
    <w:rPr>
      <w:rFonts w:ascii="Times New Roman" w:hAnsi="Times New Roman" w:eastAsia="Times New Roman" w:cs="Times New Roman"/>
      <w:sz w:val="24"/>
      <w:szCs w:val="24"/>
      <w:lang w:val="en-US"/>
    </w:rPr>
  </w:style>
  <w:style w:type="table" w:customStyle="1" w:styleId="29">
    <w:name w:val="Сетка таблицы1"/>
    <w:basedOn w:val="4"/>
    <w:qFormat/>
    <w:uiPriority w:val="0"/>
    <w:pPr>
      <w:jc w:val="left"/>
    </w:pPr>
    <w:rPr>
      <w:rFonts w:eastAsia="Times New Roman" w:cs="Times New Roman"/>
      <w:sz w:val="20"/>
      <w:szCs w:val="20"/>
      <w:lang w:eastAsia="ru-RU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30">
    <w:name w:val="Основной текст14"/>
    <w:basedOn w:val="1"/>
    <w:qFormat/>
    <w:uiPriority w:val="0"/>
    <w:pPr>
      <w:shd w:val="clear" w:color="auto" w:fill="FFFFFF"/>
      <w:spacing w:after="0" w:line="0" w:lineRule="atLeast"/>
      <w:jc w:val="both"/>
    </w:pPr>
    <w:rPr>
      <w:rFonts w:ascii="Sylfaen" w:hAnsi="Sylfaen" w:eastAsia="Sylfaen" w:cs="Sylfaen"/>
      <w:sz w:val="21"/>
      <w:szCs w:val="21"/>
      <w:lang w:eastAsia="ru-RU"/>
    </w:rPr>
  </w:style>
  <w:style w:type="character" w:customStyle="1" w:styleId="31">
    <w:name w:val="Заголовок 2 Знак"/>
    <w:basedOn w:val="3"/>
    <w:link w:val="2"/>
    <w:qFormat/>
    <w:uiPriority w:val="9"/>
    <w:rPr>
      <w:rFonts w:eastAsia="Times New Roman" w:cs="Times New Roman"/>
      <w:b/>
      <w:bCs/>
      <w:sz w:val="36"/>
      <w:szCs w:val="36"/>
      <w:lang w:eastAsia="ru-RU"/>
    </w:rPr>
  </w:style>
  <w:style w:type="character" w:customStyle="1" w:styleId="32">
    <w:name w:val="Текст сноски Знак"/>
    <w:basedOn w:val="3"/>
    <w:link w:val="10"/>
    <w:qFormat/>
    <w:uiPriority w:val="99"/>
    <w:rPr>
      <w:rFonts w:eastAsia="Times New Roman" w:cs="Times New Roman" w:asciiTheme="minorHAnsi" w:hAnsiTheme="minorHAnsi"/>
      <w:sz w:val="20"/>
      <w:szCs w:val="20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3;&#1072;&#1075;&#1080;&#1084;&#1086;&#1074;\&#1073;&#1083;&#1072;&#1085;&#1082;%20&#1087;&#1080;&#1089;&#1100;&#1084;&#1072;%20&#1052;&#1057;&#1054;&#104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770797-B791-455B-BD36-F811D96FC35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письма МСОБ.dotx</Template>
  <Company>Администрация Президента Республики Башкортостан</Company>
  <Pages>1</Pages>
  <Words>141</Words>
  <Characters>806</Characters>
  <Lines>6</Lines>
  <Paragraphs>1</Paragraphs>
  <TotalTime>0</TotalTime>
  <ScaleCrop>false</ScaleCrop>
  <LinksUpToDate>false</LinksUpToDate>
  <CharactersWithSpaces>946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2018-01-18T06:45:00Z</dcterms:created>
  <dc:creator>Нагимова</dc:creator>
  <cp:lastModifiedBy>Пользователь</cp:lastModifiedBy>
  <cp:lastPrinted>2025-03-04T09:39:00Z</cp:lastPrinted>
  <dcterms:modified xsi:type="dcterms:W3CDTF">2026-01-29T07:11:24Z</dcterms:modified>
  <cp:revision>183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E4160311330D4056B3D47B5FB1857D4F_12</vt:lpwstr>
  </property>
</Properties>
</file>